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C003AF">
        <w:tc>
          <w:tcPr>
            <w:tcW w:w="9026" w:type="dxa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</w:pPr>
            <w:r>
              <w:t>Dane osobowe</w:t>
            </w:r>
          </w:p>
        </w:tc>
      </w:tr>
      <w:tr w:rsidR="000172E5" w:rsidRPr="00846B76" w14:paraId="234049EB" w14:textId="77777777" w:rsidTr="00C003AF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2553" w:type="dxa"/>
                <w:vAlign w:val="bottom"/>
              </w:tcPr>
              <w:p w14:paraId="53B486D7" w14:textId="77777777" w:rsidR="000172E5" w:rsidRPr="00637200" w:rsidRDefault="007147D7" w:rsidP="005A5C9F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C003AF">
        <w:tc>
          <w:tcPr>
            <w:tcW w:w="2553" w:type="dxa"/>
            <w:vAlign w:val="bottom"/>
          </w:tcPr>
          <w:p w14:paraId="74607E88" w14:textId="3F841603" w:rsidR="000172E5" w:rsidRPr="00637200" w:rsidRDefault="00000000" w:rsidP="005A5C9F">
            <w:pPr>
              <w:pStyle w:val="Wcicienormalne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5A5C9F">
              <w:br/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C003AF">
        <w:tc>
          <w:tcPr>
            <w:tcW w:w="2553" w:type="dxa"/>
            <w:vAlign w:val="bottom"/>
          </w:tcPr>
          <w:p w14:paraId="55BF1A52" w14:textId="77777777" w:rsidR="00292898" w:rsidRPr="00637200" w:rsidRDefault="00000000" w:rsidP="005A5C9F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C003AF">
            <w:pPr>
              <w:ind w:left="-112"/>
            </w:pPr>
          </w:p>
        </w:tc>
      </w:tr>
      <w:tr w:rsidR="000172E5" w:rsidRPr="00846B76" w14:paraId="43CAB2F7" w14:textId="77777777" w:rsidTr="00C003AF">
        <w:tc>
          <w:tcPr>
            <w:tcW w:w="2553" w:type="dxa"/>
            <w:vAlign w:val="bottom"/>
          </w:tcPr>
          <w:p w14:paraId="35001173" w14:textId="4C6C95FD" w:rsidR="006865CF" w:rsidRPr="00637200" w:rsidRDefault="00000000" w:rsidP="005A5C9F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CF5C06B6741D4B03A246C76C7350D79F"/>
                </w:placeholder>
                <w:temporary/>
                <w:showingPlcHdr/>
                <w15:appearance w15:val="hidden"/>
              </w:sdtPr>
              <w:sdtContent>
                <w:r w:rsidR="005A5C9F" w:rsidRPr="00637200">
                  <w:rPr>
                    <w:lang w:bidi="pl-PL"/>
                  </w:rPr>
                  <w:t>Adres e-mail</w:t>
                </w:r>
              </w:sdtContent>
            </w:sdt>
            <w:r w:rsidR="005A5C9F" w:rsidRPr="004957C0">
              <w:t xml:space="preserve"> </w:t>
            </w:r>
            <w:r w:rsidR="005A5C9F">
              <w:br/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C003AF">
        <w:trPr>
          <w:trHeight w:val="54"/>
        </w:trPr>
        <w:tc>
          <w:tcPr>
            <w:tcW w:w="9026" w:type="dxa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C003AF">
        <w:tc>
          <w:tcPr>
            <w:tcW w:w="9026" w:type="dxa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1E648D">
        <w:trPr>
          <w:trHeight w:val="776"/>
        </w:trPr>
        <w:tc>
          <w:tcPr>
            <w:tcW w:w="2553" w:type="dxa"/>
            <w:vAlign w:val="center"/>
          </w:tcPr>
          <w:p w14:paraId="472549F7" w14:textId="77777777" w:rsidR="000172E5" w:rsidRPr="00846B76" w:rsidRDefault="006865CF" w:rsidP="001E648D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1E648D">
        <w:trPr>
          <w:trHeight w:val="452"/>
        </w:trPr>
        <w:tc>
          <w:tcPr>
            <w:tcW w:w="2553" w:type="dxa"/>
            <w:vAlign w:val="center"/>
          </w:tcPr>
          <w:p w14:paraId="4E5AEED8" w14:textId="1A139091" w:rsidR="000172E5" w:rsidRPr="00846B76" w:rsidRDefault="006865CF" w:rsidP="001E648D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1E648D">
        <w:trPr>
          <w:trHeight w:val="1531"/>
        </w:trPr>
        <w:tc>
          <w:tcPr>
            <w:tcW w:w="2553" w:type="dxa"/>
            <w:vAlign w:val="center"/>
          </w:tcPr>
          <w:p w14:paraId="77998E74" w14:textId="6BD58173" w:rsidR="00292898" w:rsidRPr="00846B76" w:rsidRDefault="00292898" w:rsidP="001E648D">
            <w:pPr>
              <w:pStyle w:val="Wcicienormalne"/>
              <w:ind w:left="0"/>
            </w:pPr>
            <w:r>
              <w:t>Planowane miejsce biwakowania (</w:t>
            </w:r>
            <w:r w:rsidR="00F74396">
              <w:t>lokalizacja – np. adres</w:t>
            </w:r>
            <w:r w:rsidR="001E648D">
              <w:t xml:space="preserve"> </w:t>
            </w:r>
            <w:r w:rsidR="00F74396">
              <w:t xml:space="preserve">leśny </w:t>
            </w:r>
            <w:r w:rsidR="00C003AF">
              <w:t>lub współrzędne geograficzne</w:t>
            </w:r>
            <w:r>
              <w:t>)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F71B2C" w:rsidRPr="00846B76" w14:paraId="3348F9F0" w14:textId="77777777" w:rsidTr="001E648D">
        <w:tc>
          <w:tcPr>
            <w:tcW w:w="2553" w:type="dxa"/>
            <w:vAlign w:val="bottom"/>
          </w:tcPr>
          <w:p w14:paraId="1E6A7FB7" w14:textId="4D88627F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>Zgoda na 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6473" w:type="dxa"/>
            <w:tcBorders>
              <w:bottom w:val="single" w:sz="4" w:space="0" w:color="auto"/>
            </w:tcBorders>
            <w:vAlign w:val="center"/>
          </w:tcPr>
          <w:p w14:paraId="76B25A8E" w14:textId="3EBF8DE9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C003AF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</w:t>
            </w:r>
            <w:r w:rsidR="00C003AF">
              <w:rPr>
                <w:rFonts w:cs="Times New Roman"/>
                <w:color w:val="000000" w:themeColor="text1"/>
                <w:sz w:val="24"/>
                <w:szCs w:val="24"/>
              </w:rPr>
              <w:br/>
              <w:t>w związku z udostępnieniem lasu dla turystyki.</w:t>
            </w:r>
            <w:r w:rsidR="00C003AF">
              <w:rPr>
                <w:rFonts w:cs="Times New Roman"/>
                <w:color w:val="000000" w:themeColor="text1"/>
                <w:sz w:val="24"/>
                <w:szCs w:val="24"/>
              </w:rPr>
              <w:br/>
              <w:t>(art. 6 ust. 1 lit. b-c RODO)</w:t>
            </w:r>
          </w:p>
        </w:tc>
      </w:tr>
      <w:tr w:rsidR="00F71B2C" w:rsidRPr="00846B76" w14:paraId="1814EA32" w14:textId="77777777" w:rsidTr="00C003AF">
        <w:tc>
          <w:tcPr>
            <w:tcW w:w="2553" w:type="dxa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6473" w:type="dxa"/>
            <w:tcBorders>
              <w:bottom w:val="single" w:sz="4" w:space="0" w:color="auto"/>
            </w:tcBorders>
            <w:vAlign w:val="bottom"/>
          </w:tcPr>
          <w:p w14:paraId="7A36818D" w14:textId="30F180C9" w:rsidR="00F71B2C" w:rsidRPr="004957C0" w:rsidRDefault="0000000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648D" w:rsidRPr="00FB48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FB48F0">
              <w:rPr>
                <w:sz w:val="24"/>
                <w:szCs w:val="24"/>
              </w:rPr>
              <w:t xml:space="preserve"> </w:t>
            </w:r>
            <w:r w:rsidR="00D41D3C" w:rsidRPr="00FB48F0">
              <w:rPr>
                <w:sz w:val="24"/>
                <w:szCs w:val="24"/>
              </w:rPr>
              <w:t>Z</w:t>
            </w:r>
            <w:r w:rsidR="00F71B2C" w:rsidRPr="00FB48F0">
              <w:rPr>
                <w:sz w:val="24"/>
                <w:szCs w:val="24"/>
              </w:rPr>
              <w:t xml:space="preserve">apoznałem się </w:t>
            </w:r>
            <w:r w:rsidR="00BB215C" w:rsidRPr="00FB48F0">
              <w:rPr>
                <w:sz w:val="24"/>
                <w:szCs w:val="24"/>
              </w:rPr>
              <w:t xml:space="preserve">z </w:t>
            </w:r>
            <w:r w:rsidR="00F71B2C" w:rsidRPr="00FB48F0">
              <w:rPr>
                <w:sz w:val="24"/>
                <w:szCs w:val="24"/>
              </w:rPr>
              <w:t>regulaminem obowiązującym na obszarze objętym programem „Zanocuj w lesie”</w:t>
            </w:r>
          </w:p>
        </w:tc>
      </w:tr>
    </w:tbl>
    <w:p w14:paraId="7DE17007" w14:textId="2DB37DB2" w:rsidR="005A5C9F" w:rsidRPr="00EA201B" w:rsidRDefault="00EA201B" w:rsidP="00EA201B">
      <w:pPr>
        <w:spacing w:after="0" w:line="240" w:lineRule="auto"/>
        <w:jc w:val="center"/>
        <w:rPr>
          <w:rFonts w:cs="Times New Roman"/>
          <w:color w:val="000000" w:themeColor="text1"/>
          <w:sz w:val="24"/>
          <w:szCs w:val="24"/>
        </w:rPr>
      </w:pPr>
      <w:r w:rsidRPr="00EA201B">
        <w:rPr>
          <w:rFonts w:cs="Times New Roman"/>
          <w:color w:val="000000" w:themeColor="text1"/>
          <w:sz w:val="24"/>
          <w:szCs w:val="24"/>
        </w:rPr>
        <w:t xml:space="preserve">(aby </w:t>
      </w:r>
      <w:r w:rsidR="001E648D">
        <w:rPr>
          <w:rFonts w:cs="Times New Roman"/>
          <w:color w:val="000000" w:themeColor="text1"/>
          <w:sz w:val="24"/>
          <w:szCs w:val="24"/>
        </w:rPr>
        <w:t>potwierdzić</w:t>
      </w:r>
      <w:r w:rsidR="00334B07">
        <w:rPr>
          <w:rFonts w:cs="Times New Roman"/>
          <w:color w:val="000000" w:themeColor="text1"/>
          <w:sz w:val="24"/>
          <w:szCs w:val="24"/>
        </w:rPr>
        <w:t xml:space="preserve"> fakt</w:t>
      </w:r>
      <w:r w:rsidR="001E648D">
        <w:rPr>
          <w:rFonts w:cs="Times New Roman"/>
          <w:color w:val="000000" w:themeColor="text1"/>
          <w:sz w:val="24"/>
          <w:szCs w:val="24"/>
        </w:rPr>
        <w:t xml:space="preserve"> </w:t>
      </w:r>
      <w:r w:rsidRPr="00EA201B">
        <w:rPr>
          <w:rFonts w:cs="Times New Roman"/>
          <w:color w:val="000000" w:themeColor="text1"/>
          <w:sz w:val="24"/>
          <w:szCs w:val="24"/>
        </w:rPr>
        <w:t>zapoznani</w:t>
      </w:r>
      <w:r w:rsidR="00334B07">
        <w:rPr>
          <w:rFonts w:cs="Times New Roman"/>
          <w:color w:val="000000" w:themeColor="text1"/>
          <w:sz w:val="24"/>
          <w:szCs w:val="24"/>
        </w:rPr>
        <w:t>a</w:t>
      </w:r>
      <w:r w:rsidRPr="00EA201B">
        <w:rPr>
          <w:rFonts w:cs="Times New Roman"/>
          <w:color w:val="000000" w:themeColor="text1"/>
          <w:sz w:val="24"/>
          <w:szCs w:val="24"/>
        </w:rPr>
        <w:t xml:space="preserve"> się z regulaminem</w:t>
      </w:r>
      <w:r w:rsidR="00334B07">
        <w:rPr>
          <w:rFonts w:cs="Times New Roman"/>
          <w:color w:val="000000" w:themeColor="text1"/>
          <w:sz w:val="24"/>
          <w:szCs w:val="24"/>
        </w:rPr>
        <w:t xml:space="preserve"> –</w:t>
      </w:r>
      <w:r w:rsidRPr="00EA201B">
        <w:rPr>
          <w:rFonts w:cs="Times New Roman"/>
          <w:color w:val="000000" w:themeColor="text1"/>
          <w:sz w:val="24"/>
          <w:szCs w:val="24"/>
        </w:rPr>
        <w:t xml:space="preserve"> kliknij w kwadracik)</w:t>
      </w:r>
    </w:p>
    <w:sectPr w:rsidR="005A5C9F" w:rsidRPr="00EA201B" w:rsidSect="00D03C54">
      <w:headerReference w:type="default" r:id="rId11"/>
      <w:footerReference w:type="default" r:id="rId12"/>
      <w:pgSz w:w="11906" w:h="16838" w:code="9"/>
      <w:pgMar w:top="1059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1228A" w14:textId="77777777" w:rsidR="0027583A" w:rsidRDefault="0027583A" w:rsidP="000172E5">
      <w:pPr>
        <w:spacing w:after="0" w:line="240" w:lineRule="auto"/>
      </w:pPr>
      <w:r>
        <w:separator/>
      </w:r>
    </w:p>
  </w:endnote>
  <w:endnote w:type="continuationSeparator" w:id="0">
    <w:p w14:paraId="1C42959E" w14:textId="77777777" w:rsidR="0027583A" w:rsidRDefault="0027583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205DA8-43AD-49CD-A66E-5C360C18D3FD}"/>
    <w:embedBold r:id="rId2" w:fontKey="{A814D7E3-C083-42EA-8807-DBBFBB1B14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3B9BAC8-62CB-44D2-8E20-1DF93FD3F2A3}"/>
    <w:embedBold r:id="rId4" w:fontKey="{1D12A731-A8F2-4C67-9542-E3C8390ECAC2}"/>
    <w:embedItalic r:id="rId5" w:fontKey="{C0F9C948-1B27-4235-8826-3AB9135B602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C51C6137-08E9-45F9-AF81-7E4393CEA8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9F59005-7CBA-44FE-BD8D-4C16E15580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6E62288-08FB-483E-9D6A-AE5DBEBB3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600054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600054" w:rsidRPr="00311D4F" w:rsidRDefault="00600054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600054" w:rsidRPr="00311D4F" w:rsidRDefault="00600054" w:rsidP="00637200">
          <w:pPr>
            <w:pStyle w:val="Stopka"/>
            <w:jc w:val="right"/>
          </w:pPr>
        </w:p>
      </w:tc>
    </w:tr>
  </w:tbl>
  <w:p w14:paraId="6F5F724D" w14:textId="77777777" w:rsidR="00600054" w:rsidRDefault="00600054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CF885" w14:textId="77777777" w:rsidR="0027583A" w:rsidRDefault="0027583A" w:rsidP="000172E5">
      <w:pPr>
        <w:spacing w:after="0" w:line="240" w:lineRule="auto"/>
      </w:pPr>
      <w:r>
        <w:separator/>
      </w:r>
    </w:p>
  </w:footnote>
  <w:footnote w:type="continuationSeparator" w:id="0">
    <w:p w14:paraId="0AAA7D33" w14:textId="77777777" w:rsidR="0027583A" w:rsidRDefault="0027583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600054" w:rsidRPr="00637200" w14:paraId="0775A7C9" w14:textId="77777777" w:rsidTr="00D03C54">
      <w:trPr>
        <w:trHeight w:val="567"/>
      </w:trPr>
      <w:tc>
        <w:tcPr>
          <w:tcW w:w="1811" w:type="dxa"/>
          <w:vAlign w:val="center"/>
        </w:tcPr>
        <w:p w14:paraId="41742DDD" w14:textId="77777777" w:rsidR="00600054" w:rsidRPr="00637200" w:rsidRDefault="00600054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431177584" name="Obraz 431177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5C75C95" w14:textId="42CB9FA6" w:rsidR="00600054" w:rsidRDefault="00600054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D03C54">
            <w:rPr>
              <w:color w:val="333333" w:themeColor="accent6" w:themeShade="80"/>
              <w:sz w:val="30"/>
              <w:szCs w:val="30"/>
            </w:rPr>
            <w:t>e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>
            <w:rPr>
              <w:color w:val="333333" w:themeColor="accent6" w:themeShade="80"/>
              <w:sz w:val="30"/>
              <w:szCs w:val="30"/>
            </w:rPr>
            <w:br/>
            <w:t>Nadleśnictwo Oborniki Śląskie</w:t>
          </w:r>
        </w:p>
        <w:p w14:paraId="2110400B" w14:textId="18B88D7B" w:rsidR="00600054" w:rsidRPr="00F71B2C" w:rsidRDefault="00D03C54" w:rsidP="00D03C54">
          <w:pPr>
            <w:pStyle w:val="Nagwek"/>
            <w:spacing w:before="0" w:line="240" w:lineRule="auto"/>
            <w:jc w:val="center"/>
            <w:rPr>
              <w:sz w:val="30"/>
              <w:szCs w:val="30"/>
            </w:rPr>
          </w:pPr>
          <w:r w:rsidRPr="00D03C54">
            <w:rPr>
              <w:noProof/>
              <w:color w:val="333333" w:themeColor="accent6" w:themeShade="80"/>
              <w:sz w:val="30"/>
              <w:szCs w:val="30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37915319" wp14:editId="4D719DEF">
                    <wp:simplePos x="0" y="0"/>
                    <wp:positionH relativeFrom="column">
                      <wp:posOffset>-4068445</wp:posOffset>
                    </wp:positionH>
                    <wp:positionV relativeFrom="paragraph">
                      <wp:posOffset>19050</wp:posOffset>
                    </wp:positionV>
                    <wp:extent cx="4066540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6654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2F573E" w14:textId="54F23988" w:rsidR="00D03C54" w:rsidRPr="00D03C54" w:rsidRDefault="00D03C54" w:rsidP="00D03C54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    </w:t>
                                </w:r>
                                <w:r w:rsidRPr="00D03C54">
                                  <w:rPr>
                                    <w:b/>
                                    <w:bCs/>
                                  </w:rPr>
                                  <w:t>Obszar Siemianice</w:t>
                                </w:r>
                              </w:p>
                              <w:p w14:paraId="2A8CACFC" w14:textId="46BE8434" w:rsidR="00D03C54" w:rsidRPr="00D03C54" w:rsidRDefault="00D03C54" w:rsidP="00D03C54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   </w:t>
                                </w:r>
                                <w:r w:rsidRPr="00D03C54">
                                  <w:rPr>
                                    <w:b/>
                                    <w:bCs/>
                                  </w:rPr>
                                  <w:t>Obszar Wisznia Mała</w:t>
                                </w:r>
                              </w:p>
                              <w:p w14:paraId="4CDA80C4" w14:textId="10C80178" w:rsidR="00D03C54" w:rsidRPr="00D03C54" w:rsidRDefault="00D03C54" w:rsidP="00D03C54">
                                <w:pPr>
                                  <w:spacing w:before="0" w:after="0" w:line="240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    </w:t>
                                </w:r>
                                <w:r w:rsidRPr="00D03C54">
                                  <w:rPr>
                                    <w:b/>
                                    <w:bCs/>
                                  </w:rPr>
                                  <w:t>Obszar Odra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9153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left:0;text-align:left;margin-left:-320.35pt;margin-top:1.5pt;width:320.2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" stroked="f">
                    <v:textbox style="mso-fit-shape-to-text:t">
                      <w:txbxContent>
                        <w:p w14:paraId="182F573E" w14:textId="54F23988" w:rsidR="00D03C54" w:rsidRPr="00D03C54" w:rsidRDefault="00D03C54" w:rsidP="00D03C54">
                          <w:pPr>
                            <w:spacing w:before="0" w:after="0"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       </w:t>
                          </w:r>
                          <w:r w:rsidRPr="00D03C54">
                            <w:rPr>
                              <w:b/>
                              <w:bCs/>
                            </w:rPr>
                            <w:t>Obszar Siemianice</w:t>
                          </w:r>
                        </w:p>
                        <w:p w14:paraId="2A8CACFC" w14:textId="46BE8434" w:rsidR="00D03C54" w:rsidRPr="00D03C54" w:rsidRDefault="00D03C54" w:rsidP="00D03C54">
                          <w:pPr>
                            <w:spacing w:before="0" w:after="0"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     </w:t>
                          </w:r>
                          <w:r w:rsidRPr="00D03C54">
                            <w:rPr>
                              <w:b/>
                              <w:bCs/>
                            </w:rPr>
                            <w:t>Obszar Wisznia Mała</w:t>
                          </w:r>
                        </w:p>
                        <w:p w14:paraId="4CDA80C4" w14:textId="10C80178" w:rsidR="00D03C54" w:rsidRPr="00D03C54" w:rsidRDefault="00D03C54" w:rsidP="00D03C54">
                          <w:pPr>
                            <w:spacing w:before="0" w:after="0"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  </w:t>
                          </w:r>
                          <w:r w:rsidRPr="00D03C54">
                            <w:rPr>
                              <w:b/>
                              <w:bCs/>
                            </w:rPr>
                            <w:t>Obszar Odra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</w:tr>
  </w:tbl>
  <w:p w14:paraId="47B28FED" w14:textId="77777777" w:rsidR="00600054" w:rsidRPr="00311D4F" w:rsidRDefault="00600054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47006684">
    <w:abstractNumId w:val="11"/>
  </w:num>
  <w:num w:numId="2" w16cid:durableId="1929269225">
    <w:abstractNumId w:val="7"/>
  </w:num>
  <w:num w:numId="3" w16cid:durableId="215161909">
    <w:abstractNumId w:val="15"/>
  </w:num>
  <w:num w:numId="4" w16cid:durableId="297302676">
    <w:abstractNumId w:val="12"/>
  </w:num>
  <w:num w:numId="5" w16cid:durableId="692606685">
    <w:abstractNumId w:val="13"/>
  </w:num>
  <w:num w:numId="6" w16cid:durableId="374819441">
    <w:abstractNumId w:val="19"/>
  </w:num>
  <w:num w:numId="7" w16cid:durableId="1985116466">
    <w:abstractNumId w:val="6"/>
  </w:num>
  <w:num w:numId="8" w16cid:durableId="1806507852">
    <w:abstractNumId w:val="10"/>
  </w:num>
  <w:num w:numId="9" w16cid:durableId="1355690892">
    <w:abstractNumId w:val="17"/>
  </w:num>
  <w:num w:numId="10" w16cid:durableId="1133333237">
    <w:abstractNumId w:val="1"/>
  </w:num>
  <w:num w:numId="11" w16cid:durableId="113797563">
    <w:abstractNumId w:val="5"/>
  </w:num>
  <w:num w:numId="12" w16cid:durableId="1418598712">
    <w:abstractNumId w:val="0"/>
  </w:num>
  <w:num w:numId="13" w16cid:durableId="2032610513">
    <w:abstractNumId w:val="2"/>
  </w:num>
  <w:num w:numId="14" w16cid:durableId="1838767458">
    <w:abstractNumId w:val="9"/>
  </w:num>
  <w:num w:numId="15" w16cid:durableId="1834177393">
    <w:abstractNumId w:val="8"/>
  </w:num>
  <w:num w:numId="16" w16cid:durableId="503326005">
    <w:abstractNumId w:val="16"/>
  </w:num>
  <w:num w:numId="17" w16cid:durableId="1195536636">
    <w:abstractNumId w:val="3"/>
  </w:num>
  <w:num w:numId="18" w16cid:durableId="340934919">
    <w:abstractNumId w:val="21"/>
  </w:num>
  <w:num w:numId="19" w16cid:durableId="1523208398">
    <w:abstractNumId w:val="18"/>
  </w:num>
  <w:num w:numId="20" w16cid:durableId="1141920402">
    <w:abstractNumId w:val="14"/>
  </w:num>
  <w:num w:numId="21" w16cid:durableId="1298998431">
    <w:abstractNumId w:val="20"/>
  </w:num>
  <w:num w:numId="22" w16cid:durableId="21078471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9586D"/>
    <w:rsid w:val="000B2CBC"/>
    <w:rsid w:val="000D1F49"/>
    <w:rsid w:val="001727CA"/>
    <w:rsid w:val="001800AB"/>
    <w:rsid w:val="001B1E7D"/>
    <w:rsid w:val="001E648D"/>
    <w:rsid w:val="0027583A"/>
    <w:rsid w:val="002875D9"/>
    <w:rsid w:val="00292898"/>
    <w:rsid w:val="002C56E6"/>
    <w:rsid w:val="002E408C"/>
    <w:rsid w:val="00311D4F"/>
    <w:rsid w:val="00334B07"/>
    <w:rsid w:val="0034390E"/>
    <w:rsid w:val="00344849"/>
    <w:rsid w:val="00361E11"/>
    <w:rsid w:val="003769BA"/>
    <w:rsid w:val="00383386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4F76D0"/>
    <w:rsid w:val="00502E9C"/>
    <w:rsid w:val="005112D0"/>
    <w:rsid w:val="0055550F"/>
    <w:rsid w:val="00561D42"/>
    <w:rsid w:val="00577E06"/>
    <w:rsid w:val="00583334"/>
    <w:rsid w:val="005A3BF7"/>
    <w:rsid w:val="005A5C9F"/>
    <w:rsid w:val="005F2035"/>
    <w:rsid w:val="005F7990"/>
    <w:rsid w:val="00600054"/>
    <w:rsid w:val="006145D8"/>
    <w:rsid w:val="00637200"/>
    <w:rsid w:val="0063739C"/>
    <w:rsid w:val="006865CF"/>
    <w:rsid w:val="006A7264"/>
    <w:rsid w:val="006E1780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45EA3"/>
    <w:rsid w:val="009512C6"/>
    <w:rsid w:val="00953458"/>
    <w:rsid w:val="0098597D"/>
    <w:rsid w:val="009D1026"/>
    <w:rsid w:val="009F619A"/>
    <w:rsid w:val="009F6DDE"/>
    <w:rsid w:val="00A370A8"/>
    <w:rsid w:val="00A66C93"/>
    <w:rsid w:val="00A85EA0"/>
    <w:rsid w:val="00A95E69"/>
    <w:rsid w:val="00AC4A73"/>
    <w:rsid w:val="00B337A2"/>
    <w:rsid w:val="00BB215C"/>
    <w:rsid w:val="00BD4753"/>
    <w:rsid w:val="00BD5CB1"/>
    <w:rsid w:val="00BE62EE"/>
    <w:rsid w:val="00C003AF"/>
    <w:rsid w:val="00C003BA"/>
    <w:rsid w:val="00C14DCD"/>
    <w:rsid w:val="00C43B0C"/>
    <w:rsid w:val="00C4602F"/>
    <w:rsid w:val="00C46878"/>
    <w:rsid w:val="00C6231D"/>
    <w:rsid w:val="00CB4A51"/>
    <w:rsid w:val="00CD4532"/>
    <w:rsid w:val="00CD47B0"/>
    <w:rsid w:val="00CE6104"/>
    <w:rsid w:val="00CE7918"/>
    <w:rsid w:val="00D03C54"/>
    <w:rsid w:val="00D104D0"/>
    <w:rsid w:val="00D16163"/>
    <w:rsid w:val="00D241A1"/>
    <w:rsid w:val="00D41D3C"/>
    <w:rsid w:val="00D57211"/>
    <w:rsid w:val="00DB3FAD"/>
    <w:rsid w:val="00DC71EC"/>
    <w:rsid w:val="00DD50F0"/>
    <w:rsid w:val="00E47687"/>
    <w:rsid w:val="00E61C09"/>
    <w:rsid w:val="00EA201B"/>
    <w:rsid w:val="00EB3B58"/>
    <w:rsid w:val="00EC7359"/>
    <w:rsid w:val="00EE3054"/>
    <w:rsid w:val="00EE773B"/>
    <w:rsid w:val="00F00606"/>
    <w:rsid w:val="00F01256"/>
    <w:rsid w:val="00F71B2C"/>
    <w:rsid w:val="00F74396"/>
    <w:rsid w:val="00FB48F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0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  <w:docPart>
      <w:docPartPr>
        <w:name w:val="CF5C06B6741D4B03A246C76C7350D7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BEC312-562F-4AD7-8B42-79A4605142A4}"/>
      </w:docPartPr>
      <w:docPartBody>
        <w:p w:rsidR="003038B8" w:rsidRDefault="00452317" w:rsidP="00452317">
          <w:pPr>
            <w:pStyle w:val="CF5C06B6741D4B03A246C76C7350D79F"/>
          </w:pPr>
          <w:r w:rsidRPr="00637200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83844"/>
    <w:rsid w:val="003038B8"/>
    <w:rsid w:val="00413332"/>
    <w:rsid w:val="0043313D"/>
    <w:rsid w:val="00452317"/>
    <w:rsid w:val="006D7532"/>
    <w:rsid w:val="00730062"/>
    <w:rsid w:val="00756A93"/>
    <w:rsid w:val="00782D0D"/>
    <w:rsid w:val="007F34AE"/>
    <w:rsid w:val="008D005F"/>
    <w:rsid w:val="009903F3"/>
    <w:rsid w:val="00CA7B8E"/>
    <w:rsid w:val="00DB5B00"/>
    <w:rsid w:val="00E75AAD"/>
    <w:rsid w:val="00F44A55"/>
    <w:rsid w:val="00FB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F5C06B6741D4B03A246C76C7350D79F">
    <w:name w:val="CF5C06B6741D4B03A246C76C7350D79F"/>
    <w:rsid w:val="00452317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2023-12-20T09:08:00Z</dcterms:created>
  <dcterms:modified xsi:type="dcterms:W3CDTF">2023-12-21T09:06:00Z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